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CA" w:rsidRDefault="00BA6D3F" w:rsidP="004B11CA">
      <w:pPr>
        <w:widowControl w:val="0"/>
        <w:autoSpaceDE w:val="0"/>
        <w:autoSpaceDN w:val="0"/>
        <w:adjustRightInd w:val="0"/>
        <w:outlineLvl w:val="0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 xml:space="preserve">                     </w:t>
      </w:r>
      <w:r w:rsidR="006E72B7">
        <w:rPr>
          <w:color w:val="FFFFFF"/>
          <w:sz w:val="28"/>
          <w:szCs w:val="28"/>
        </w:rPr>
        <w:t xml:space="preserve"> </w:t>
      </w:r>
      <w:r w:rsidR="004B11CA">
        <w:rPr>
          <w:color w:val="FFFFFF"/>
          <w:sz w:val="28"/>
          <w:szCs w:val="28"/>
        </w:rPr>
        <w:t xml:space="preserve">                     </w:t>
      </w:r>
    </w:p>
    <w:p w:rsidR="004B11CA" w:rsidRPr="009B6F5E" w:rsidRDefault="00793D7B" w:rsidP="004B11C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" cy="742950"/>
            <wp:effectExtent l="19050" t="0" r="0" b="0"/>
            <wp:docPr id="1" name="Рисунок 5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erb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121" w:rsidRPr="0029250F" w:rsidRDefault="00057121" w:rsidP="00057121">
      <w:pPr>
        <w:jc w:val="center"/>
        <w:rPr>
          <w:b/>
          <w:noProof/>
          <w:sz w:val="28"/>
          <w:szCs w:val="28"/>
        </w:rPr>
      </w:pPr>
      <w:r w:rsidRPr="0029250F">
        <w:rPr>
          <w:b/>
          <w:noProof/>
          <w:sz w:val="28"/>
          <w:szCs w:val="28"/>
        </w:rPr>
        <w:t>Муниципальное образование «Город Биробиджан»</w:t>
      </w:r>
    </w:p>
    <w:p w:rsidR="00057121" w:rsidRPr="0029250F" w:rsidRDefault="00057121" w:rsidP="00057121">
      <w:pPr>
        <w:spacing w:line="360" w:lineRule="auto"/>
        <w:jc w:val="center"/>
        <w:rPr>
          <w:b/>
          <w:noProof/>
          <w:sz w:val="28"/>
          <w:szCs w:val="28"/>
        </w:rPr>
      </w:pPr>
      <w:r w:rsidRPr="0029250F">
        <w:rPr>
          <w:b/>
          <w:noProof/>
          <w:sz w:val="28"/>
          <w:szCs w:val="28"/>
        </w:rPr>
        <w:t>Еврейской автономной области</w:t>
      </w:r>
    </w:p>
    <w:p w:rsidR="00057121" w:rsidRPr="009B6F5E" w:rsidRDefault="00057121" w:rsidP="00057121">
      <w:pPr>
        <w:pStyle w:val="1"/>
        <w:jc w:val="center"/>
        <w:rPr>
          <w:b/>
          <w:szCs w:val="28"/>
        </w:rPr>
      </w:pPr>
      <w:r w:rsidRPr="009B6F5E">
        <w:rPr>
          <w:b/>
          <w:szCs w:val="28"/>
        </w:rPr>
        <w:t>ГОРОДСКАЯ ДУМА</w:t>
      </w:r>
    </w:p>
    <w:p w:rsidR="00057121" w:rsidRPr="009B6F5E" w:rsidRDefault="00057121" w:rsidP="00057121">
      <w:pPr>
        <w:pStyle w:val="1"/>
        <w:jc w:val="center"/>
        <w:rPr>
          <w:szCs w:val="28"/>
        </w:rPr>
      </w:pPr>
      <w:r w:rsidRPr="009B6F5E">
        <w:rPr>
          <w:b/>
          <w:szCs w:val="28"/>
        </w:rPr>
        <w:t>РЕШЕНИЕ</w:t>
      </w:r>
    </w:p>
    <w:p w:rsidR="004B11CA" w:rsidRDefault="00055DDD" w:rsidP="004B11CA">
      <w:pPr>
        <w:tabs>
          <w:tab w:val="left" w:pos="8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25.06.2026</w:t>
      </w:r>
      <w:r>
        <w:rPr>
          <w:sz w:val="28"/>
          <w:szCs w:val="28"/>
        </w:rPr>
        <w:tab/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№ 219</w:t>
      </w:r>
    </w:p>
    <w:p w:rsidR="009B6F5E" w:rsidRPr="009B6F5E" w:rsidRDefault="009B6F5E" w:rsidP="009B6F5E">
      <w:pPr>
        <w:tabs>
          <w:tab w:val="left" w:pos="8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Биробиджан</w:t>
      </w:r>
    </w:p>
    <w:p w:rsidR="004B11CA" w:rsidRPr="009B6F5E" w:rsidRDefault="004B11CA" w:rsidP="004B11CA">
      <w:pPr>
        <w:rPr>
          <w:sz w:val="28"/>
          <w:szCs w:val="28"/>
        </w:rPr>
      </w:pPr>
    </w:p>
    <w:p w:rsidR="00CB5748" w:rsidRDefault="00215AB7" w:rsidP="00CB5748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0E7041">
        <w:rPr>
          <w:sz w:val="28"/>
          <w:szCs w:val="28"/>
        </w:rPr>
        <w:t xml:space="preserve"> в решение Городской Думы муниципального образования Город Биробиджан Еврейской автономной области от  </w:t>
      </w:r>
      <w:r w:rsidR="00865B93">
        <w:rPr>
          <w:sz w:val="28"/>
          <w:szCs w:val="28"/>
        </w:rPr>
        <w:t>31.10.2024 № 32 «</w:t>
      </w:r>
      <w:r w:rsidR="00CB5748">
        <w:rPr>
          <w:sz w:val="28"/>
          <w:szCs w:val="28"/>
        </w:rPr>
        <w:t>Об установлении и введении на территории муниципального образования «Город Биробиджан» Еврейской автономной области туристического налога</w:t>
      </w:r>
      <w:r w:rsidR="00865B93">
        <w:rPr>
          <w:sz w:val="28"/>
          <w:szCs w:val="28"/>
        </w:rPr>
        <w:t>»</w:t>
      </w:r>
    </w:p>
    <w:p w:rsidR="00CB5748" w:rsidRDefault="00CB5748" w:rsidP="00CB5748">
      <w:pPr>
        <w:jc w:val="both"/>
        <w:rPr>
          <w:sz w:val="28"/>
          <w:szCs w:val="28"/>
        </w:rPr>
      </w:pPr>
    </w:p>
    <w:p w:rsidR="00CB5748" w:rsidRDefault="00CB5748" w:rsidP="00CB5748">
      <w:pPr>
        <w:jc w:val="both"/>
        <w:rPr>
          <w:sz w:val="28"/>
          <w:szCs w:val="28"/>
        </w:rPr>
      </w:pPr>
    </w:p>
    <w:p w:rsidR="00CB5748" w:rsidRDefault="00CB5748" w:rsidP="00CB57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93D7B">
        <w:rPr>
          <w:sz w:val="28"/>
          <w:szCs w:val="28"/>
        </w:rPr>
        <w:t xml:space="preserve">В соответствии с </w:t>
      </w:r>
      <w:r w:rsidR="002B0C16">
        <w:rPr>
          <w:sz w:val="28"/>
          <w:szCs w:val="28"/>
        </w:rPr>
        <w:t>Налоговым к</w:t>
      </w:r>
      <w:r w:rsidR="00215AB7">
        <w:rPr>
          <w:sz w:val="28"/>
          <w:szCs w:val="28"/>
        </w:rPr>
        <w:t xml:space="preserve">одексом Российской Федерации </w:t>
      </w:r>
      <w:r w:rsidR="00865B93">
        <w:rPr>
          <w:sz w:val="28"/>
          <w:szCs w:val="28"/>
        </w:rPr>
        <w:t xml:space="preserve">и на основании Устава </w:t>
      </w:r>
      <w:r w:rsidRPr="00793D7B">
        <w:rPr>
          <w:sz w:val="28"/>
          <w:szCs w:val="28"/>
        </w:rPr>
        <w:t>муниципального образования «Город Биробиджан» Еврейской</w:t>
      </w:r>
      <w:r>
        <w:rPr>
          <w:sz w:val="28"/>
          <w:szCs w:val="28"/>
        </w:rPr>
        <w:t xml:space="preserve"> автономной области</w:t>
      </w:r>
      <w:r w:rsidR="00DB42B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91167">
        <w:rPr>
          <w:sz w:val="28"/>
          <w:szCs w:val="28"/>
        </w:rPr>
        <w:t>Г</w:t>
      </w:r>
      <w:r>
        <w:rPr>
          <w:sz w:val="28"/>
          <w:szCs w:val="28"/>
        </w:rPr>
        <w:t>ородская Дума</w:t>
      </w:r>
    </w:p>
    <w:p w:rsidR="00CB5748" w:rsidRDefault="00CB5748" w:rsidP="00CB5748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15AB7" w:rsidRDefault="00CB5748" w:rsidP="00215A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0F0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15AB7">
        <w:rPr>
          <w:sz w:val="28"/>
          <w:szCs w:val="28"/>
        </w:rPr>
        <w:t>Внести в решение Городской Думы муниципального образования Город Биробиджан Еврейской автономной области от  31.10.2024 № 32 «Об установлении и введении на территории муниципального образования «Город Биробиджан» Еврейской автономной области туристического налога» изменение, изложив пункт 2 в следующей редакции:</w:t>
      </w:r>
    </w:p>
    <w:p w:rsidR="00215AB7" w:rsidRDefault="00215AB7" w:rsidP="00215A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«2. Установить налоговую ставку  в размере 1 </w:t>
      </w:r>
      <w:r w:rsidR="00691167">
        <w:rPr>
          <w:sz w:val="28"/>
          <w:szCs w:val="28"/>
        </w:rPr>
        <w:t>процент от налоговой базы.».</w:t>
      </w:r>
    </w:p>
    <w:p w:rsidR="00793D7B" w:rsidRDefault="00691167" w:rsidP="002B0C1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5748">
        <w:rPr>
          <w:sz w:val="28"/>
          <w:szCs w:val="28"/>
        </w:rPr>
        <w:t xml:space="preserve">. </w:t>
      </w:r>
      <w:r w:rsidR="00793D7B">
        <w:rPr>
          <w:sz w:val="28"/>
          <w:szCs w:val="28"/>
        </w:rPr>
        <w:t xml:space="preserve">Опубликовать настоящее решение в сетевом издании «ЭСМИГ». </w:t>
      </w:r>
    </w:p>
    <w:p w:rsidR="00793D7B" w:rsidRDefault="002B0C16" w:rsidP="00CB57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DB42B5">
        <w:rPr>
          <w:sz w:val="28"/>
          <w:szCs w:val="28"/>
        </w:rPr>
        <w:t xml:space="preserve">. </w:t>
      </w:r>
      <w:r w:rsidR="00DB42B5" w:rsidRPr="00001DF5">
        <w:rPr>
          <w:sz w:val="28"/>
          <w:szCs w:val="28"/>
        </w:rPr>
        <w:t xml:space="preserve">Настоящее решение вступает в силу </w:t>
      </w:r>
      <w:r w:rsidR="00841568" w:rsidRPr="00841568">
        <w:rPr>
          <w:sz w:val="28"/>
          <w:szCs w:val="28"/>
        </w:rPr>
        <w:t>со дня его</w:t>
      </w:r>
      <w:r w:rsidR="004E0519">
        <w:rPr>
          <w:sz w:val="28"/>
          <w:szCs w:val="28"/>
        </w:rPr>
        <w:t xml:space="preserve"> официального опубликования, но</w:t>
      </w:r>
      <w:r w:rsidR="00841568" w:rsidRPr="00841568">
        <w:rPr>
          <w:sz w:val="28"/>
          <w:szCs w:val="28"/>
        </w:rPr>
        <w:t xml:space="preserve"> не ранее 1-го числа очередного налогового периода по туристическому налогу</w:t>
      </w:r>
      <w:r w:rsidR="00DB42B5">
        <w:rPr>
          <w:sz w:val="28"/>
          <w:szCs w:val="28"/>
        </w:rPr>
        <w:t xml:space="preserve">. </w:t>
      </w:r>
    </w:p>
    <w:p w:rsidR="00793D7B" w:rsidRDefault="00793D7B" w:rsidP="00CB5748">
      <w:pPr>
        <w:jc w:val="both"/>
        <w:rPr>
          <w:sz w:val="28"/>
          <w:szCs w:val="28"/>
        </w:rPr>
      </w:pPr>
    </w:p>
    <w:p w:rsidR="00793D7B" w:rsidRDefault="00793D7B" w:rsidP="00CB5748">
      <w:pPr>
        <w:jc w:val="both"/>
        <w:rPr>
          <w:sz w:val="28"/>
          <w:szCs w:val="28"/>
        </w:rPr>
      </w:pPr>
    </w:p>
    <w:p w:rsidR="00DB42B5" w:rsidRDefault="00DB42B5" w:rsidP="00CB5748">
      <w:pPr>
        <w:jc w:val="both"/>
        <w:rPr>
          <w:sz w:val="28"/>
          <w:szCs w:val="28"/>
        </w:rPr>
      </w:pPr>
    </w:p>
    <w:p w:rsidR="00055DDD" w:rsidRDefault="00055DDD" w:rsidP="00055DD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E156A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055DDD" w:rsidRPr="00A43053" w:rsidRDefault="00055DDD" w:rsidP="00055DDD">
      <w:pPr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>Г</w:t>
      </w:r>
      <w:r w:rsidRPr="00E156AF">
        <w:rPr>
          <w:sz w:val="28"/>
          <w:szCs w:val="28"/>
        </w:rPr>
        <w:t xml:space="preserve">ородской Думы                                                      </w:t>
      </w:r>
      <w:r>
        <w:rPr>
          <w:sz w:val="28"/>
          <w:szCs w:val="28"/>
        </w:rPr>
        <w:t xml:space="preserve">                    С</w:t>
      </w:r>
      <w:r w:rsidRPr="00E156AF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E156AF">
        <w:rPr>
          <w:sz w:val="28"/>
          <w:szCs w:val="28"/>
        </w:rPr>
        <w:t xml:space="preserve">. </w:t>
      </w:r>
      <w:r>
        <w:rPr>
          <w:sz w:val="28"/>
          <w:szCs w:val="28"/>
        </w:rPr>
        <w:t>Бурындин</w:t>
      </w:r>
    </w:p>
    <w:p w:rsidR="00972859" w:rsidRDefault="00972859" w:rsidP="00CB5748">
      <w:pPr>
        <w:jc w:val="both"/>
        <w:rPr>
          <w:sz w:val="28"/>
          <w:szCs w:val="28"/>
        </w:rPr>
      </w:pPr>
    </w:p>
    <w:p w:rsidR="00CB5748" w:rsidRDefault="00CB5748" w:rsidP="00CB5748">
      <w:pPr>
        <w:jc w:val="both"/>
        <w:rPr>
          <w:sz w:val="28"/>
          <w:szCs w:val="28"/>
        </w:rPr>
      </w:pPr>
    </w:p>
    <w:p w:rsidR="00577F95" w:rsidRPr="009B6F5E" w:rsidRDefault="00CB5748" w:rsidP="00C91D9E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</w:t>
      </w:r>
      <w:r w:rsidR="00691167">
        <w:rPr>
          <w:sz w:val="28"/>
          <w:szCs w:val="28"/>
        </w:rPr>
        <w:t>А.А. Кузьмин</w:t>
      </w:r>
      <w:r>
        <w:rPr>
          <w:sz w:val="28"/>
          <w:szCs w:val="28"/>
        </w:rPr>
        <w:t xml:space="preserve"> </w:t>
      </w:r>
    </w:p>
    <w:sectPr w:rsidR="00577F95" w:rsidRPr="009B6F5E" w:rsidSect="00793D7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89A" w:rsidRDefault="006E689A">
      <w:r>
        <w:separator/>
      </w:r>
    </w:p>
  </w:endnote>
  <w:endnote w:type="continuationSeparator" w:id="0">
    <w:p w:rsidR="006E689A" w:rsidRDefault="006E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89A" w:rsidRDefault="006E689A">
      <w:r>
        <w:separator/>
      </w:r>
    </w:p>
  </w:footnote>
  <w:footnote w:type="continuationSeparator" w:id="0">
    <w:p w:rsidR="006E689A" w:rsidRDefault="006E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913" w:rsidRDefault="00FC0A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D091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0913" w:rsidRDefault="002D091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913" w:rsidRPr="00E851BC" w:rsidRDefault="00FC0A3B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E851BC">
      <w:rPr>
        <w:rStyle w:val="a6"/>
        <w:sz w:val="24"/>
        <w:szCs w:val="24"/>
      </w:rPr>
      <w:fldChar w:fldCharType="begin"/>
    </w:r>
    <w:r w:rsidR="002D0913" w:rsidRPr="00E851BC">
      <w:rPr>
        <w:rStyle w:val="a6"/>
        <w:sz w:val="24"/>
        <w:szCs w:val="24"/>
      </w:rPr>
      <w:instrText xml:space="preserve">PAGE  </w:instrText>
    </w:r>
    <w:r w:rsidRPr="00E851BC">
      <w:rPr>
        <w:rStyle w:val="a6"/>
        <w:sz w:val="24"/>
        <w:szCs w:val="24"/>
      </w:rPr>
      <w:fldChar w:fldCharType="separate"/>
    </w:r>
    <w:r w:rsidR="00C91D9E">
      <w:rPr>
        <w:rStyle w:val="a6"/>
        <w:noProof/>
        <w:sz w:val="24"/>
        <w:szCs w:val="24"/>
      </w:rPr>
      <w:t>2</w:t>
    </w:r>
    <w:r w:rsidRPr="00E851BC">
      <w:rPr>
        <w:rStyle w:val="a6"/>
        <w:sz w:val="24"/>
        <w:szCs w:val="24"/>
      </w:rPr>
      <w:fldChar w:fldCharType="end"/>
    </w:r>
  </w:p>
  <w:p w:rsidR="002D0913" w:rsidRDefault="002D0913" w:rsidP="008022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0C99"/>
    <w:multiLevelType w:val="hybridMultilevel"/>
    <w:tmpl w:val="0402FB7A"/>
    <w:lvl w:ilvl="0" w:tplc="5C4415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521A3"/>
    <w:multiLevelType w:val="hybridMultilevel"/>
    <w:tmpl w:val="4CDAE01A"/>
    <w:lvl w:ilvl="0" w:tplc="850E0A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3192C"/>
    <w:multiLevelType w:val="hybridMultilevel"/>
    <w:tmpl w:val="45BC8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6611D"/>
    <w:multiLevelType w:val="hybridMultilevel"/>
    <w:tmpl w:val="AA228652"/>
    <w:lvl w:ilvl="0" w:tplc="850E0A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1409C"/>
    <w:multiLevelType w:val="hybridMultilevel"/>
    <w:tmpl w:val="D40C53AA"/>
    <w:lvl w:ilvl="0" w:tplc="FFAC3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3BED2C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C5EAD3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9B2BA4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4E7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8887F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4B4F65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05490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F269E5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F342B"/>
    <w:multiLevelType w:val="hybridMultilevel"/>
    <w:tmpl w:val="107E241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 w15:restartNumberingAfterBreak="0">
    <w:nsid w:val="2D6C4E65"/>
    <w:multiLevelType w:val="hybridMultilevel"/>
    <w:tmpl w:val="5EE28964"/>
    <w:lvl w:ilvl="0" w:tplc="850E0A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D6825"/>
    <w:multiLevelType w:val="hybridMultilevel"/>
    <w:tmpl w:val="44E47310"/>
    <w:lvl w:ilvl="0" w:tplc="850E0A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5236D"/>
    <w:multiLevelType w:val="hybridMultilevel"/>
    <w:tmpl w:val="A5E025C8"/>
    <w:lvl w:ilvl="0" w:tplc="04C2EAD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381859"/>
    <w:multiLevelType w:val="hybridMultilevel"/>
    <w:tmpl w:val="94C48ABA"/>
    <w:lvl w:ilvl="0" w:tplc="5C4415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6A94"/>
    <w:multiLevelType w:val="hybridMultilevel"/>
    <w:tmpl w:val="F9B05D18"/>
    <w:lvl w:ilvl="0" w:tplc="850E0AB4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73501863"/>
    <w:multiLevelType w:val="hybridMultilevel"/>
    <w:tmpl w:val="79D68A6E"/>
    <w:lvl w:ilvl="0" w:tplc="55DA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3"/>
  </w:num>
  <w:num w:numId="8">
    <w:abstractNumId w:val="8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748"/>
    <w:rsid w:val="00002EF2"/>
    <w:rsid w:val="00005B60"/>
    <w:rsid w:val="00014F81"/>
    <w:rsid w:val="00020779"/>
    <w:rsid w:val="0002131E"/>
    <w:rsid w:val="000220E7"/>
    <w:rsid w:val="00025955"/>
    <w:rsid w:val="00026015"/>
    <w:rsid w:val="00027BDB"/>
    <w:rsid w:val="00030712"/>
    <w:rsid w:val="000402B3"/>
    <w:rsid w:val="00043F2F"/>
    <w:rsid w:val="00046D00"/>
    <w:rsid w:val="00050D9C"/>
    <w:rsid w:val="00055DDD"/>
    <w:rsid w:val="00057121"/>
    <w:rsid w:val="00057EDF"/>
    <w:rsid w:val="000616E5"/>
    <w:rsid w:val="00061EBE"/>
    <w:rsid w:val="00064A27"/>
    <w:rsid w:val="000665AC"/>
    <w:rsid w:val="000665DF"/>
    <w:rsid w:val="00071157"/>
    <w:rsid w:val="000760A2"/>
    <w:rsid w:val="00082E5F"/>
    <w:rsid w:val="00082EC5"/>
    <w:rsid w:val="0008426B"/>
    <w:rsid w:val="00085AA8"/>
    <w:rsid w:val="00085C1D"/>
    <w:rsid w:val="00085D0D"/>
    <w:rsid w:val="00085F91"/>
    <w:rsid w:val="00087749"/>
    <w:rsid w:val="000901CD"/>
    <w:rsid w:val="00091E38"/>
    <w:rsid w:val="00094395"/>
    <w:rsid w:val="00094646"/>
    <w:rsid w:val="00094E55"/>
    <w:rsid w:val="000A01C6"/>
    <w:rsid w:val="000A780B"/>
    <w:rsid w:val="000B0C83"/>
    <w:rsid w:val="000B2393"/>
    <w:rsid w:val="000B557E"/>
    <w:rsid w:val="000C3522"/>
    <w:rsid w:val="000C6BD7"/>
    <w:rsid w:val="000D5E3F"/>
    <w:rsid w:val="000D6A09"/>
    <w:rsid w:val="000E3911"/>
    <w:rsid w:val="000E677A"/>
    <w:rsid w:val="000E69FC"/>
    <w:rsid w:val="000E7041"/>
    <w:rsid w:val="0010051A"/>
    <w:rsid w:val="00103C4B"/>
    <w:rsid w:val="001110B6"/>
    <w:rsid w:val="001159E5"/>
    <w:rsid w:val="00115F4E"/>
    <w:rsid w:val="00120DA6"/>
    <w:rsid w:val="00121027"/>
    <w:rsid w:val="001213EC"/>
    <w:rsid w:val="0012324F"/>
    <w:rsid w:val="001431D6"/>
    <w:rsid w:val="00143460"/>
    <w:rsid w:val="00144747"/>
    <w:rsid w:val="00152B24"/>
    <w:rsid w:val="001570F4"/>
    <w:rsid w:val="00161D3D"/>
    <w:rsid w:val="00170828"/>
    <w:rsid w:val="00172211"/>
    <w:rsid w:val="00176DAC"/>
    <w:rsid w:val="00176F74"/>
    <w:rsid w:val="00177030"/>
    <w:rsid w:val="001823F4"/>
    <w:rsid w:val="00184317"/>
    <w:rsid w:val="00185E67"/>
    <w:rsid w:val="00190025"/>
    <w:rsid w:val="001A01DE"/>
    <w:rsid w:val="001A4B5A"/>
    <w:rsid w:val="001B6FE3"/>
    <w:rsid w:val="001C3B49"/>
    <w:rsid w:val="001C562E"/>
    <w:rsid w:val="001D5A10"/>
    <w:rsid w:val="001F5678"/>
    <w:rsid w:val="002064B3"/>
    <w:rsid w:val="00206599"/>
    <w:rsid w:val="0020691C"/>
    <w:rsid w:val="00215AB7"/>
    <w:rsid w:val="00215E09"/>
    <w:rsid w:val="002211FD"/>
    <w:rsid w:val="002277FE"/>
    <w:rsid w:val="0023318F"/>
    <w:rsid w:val="00235E75"/>
    <w:rsid w:val="002362FD"/>
    <w:rsid w:val="00241594"/>
    <w:rsid w:val="0025359C"/>
    <w:rsid w:val="00256A79"/>
    <w:rsid w:val="002574D1"/>
    <w:rsid w:val="00257B72"/>
    <w:rsid w:val="002656EC"/>
    <w:rsid w:val="00272B18"/>
    <w:rsid w:val="002746FE"/>
    <w:rsid w:val="002838DF"/>
    <w:rsid w:val="002856DF"/>
    <w:rsid w:val="00291614"/>
    <w:rsid w:val="0029250F"/>
    <w:rsid w:val="00292C47"/>
    <w:rsid w:val="0029496B"/>
    <w:rsid w:val="002A0B2F"/>
    <w:rsid w:val="002A3F39"/>
    <w:rsid w:val="002A612B"/>
    <w:rsid w:val="002B0C16"/>
    <w:rsid w:val="002B1CE3"/>
    <w:rsid w:val="002B5C39"/>
    <w:rsid w:val="002B5D51"/>
    <w:rsid w:val="002C1430"/>
    <w:rsid w:val="002C38CD"/>
    <w:rsid w:val="002C7ED3"/>
    <w:rsid w:val="002D0913"/>
    <w:rsid w:val="002D1C9E"/>
    <w:rsid w:val="002D62ED"/>
    <w:rsid w:val="002E0938"/>
    <w:rsid w:val="002E4C6E"/>
    <w:rsid w:val="002F3325"/>
    <w:rsid w:val="002F3C76"/>
    <w:rsid w:val="00305349"/>
    <w:rsid w:val="00311582"/>
    <w:rsid w:val="00314AE8"/>
    <w:rsid w:val="00315105"/>
    <w:rsid w:val="003234F5"/>
    <w:rsid w:val="00324D7D"/>
    <w:rsid w:val="0032696E"/>
    <w:rsid w:val="003534F6"/>
    <w:rsid w:val="00363078"/>
    <w:rsid w:val="00363093"/>
    <w:rsid w:val="00374DB5"/>
    <w:rsid w:val="00377E8C"/>
    <w:rsid w:val="00382F49"/>
    <w:rsid w:val="00386011"/>
    <w:rsid w:val="00392779"/>
    <w:rsid w:val="003927F4"/>
    <w:rsid w:val="00393B85"/>
    <w:rsid w:val="003A32A2"/>
    <w:rsid w:val="003A6631"/>
    <w:rsid w:val="003A6F66"/>
    <w:rsid w:val="003B22DC"/>
    <w:rsid w:val="003C3820"/>
    <w:rsid w:val="003D178F"/>
    <w:rsid w:val="003E03C2"/>
    <w:rsid w:val="003E11FC"/>
    <w:rsid w:val="003E46E9"/>
    <w:rsid w:val="003E49B5"/>
    <w:rsid w:val="003E5711"/>
    <w:rsid w:val="003E6F12"/>
    <w:rsid w:val="003F0602"/>
    <w:rsid w:val="003F20F4"/>
    <w:rsid w:val="003F2A35"/>
    <w:rsid w:val="003F43C5"/>
    <w:rsid w:val="00402BC3"/>
    <w:rsid w:val="00421BA4"/>
    <w:rsid w:val="00423978"/>
    <w:rsid w:val="004247A8"/>
    <w:rsid w:val="004260CC"/>
    <w:rsid w:val="00437E15"/>
    <w:rsid w:val="00443E10"/>
    <w:rsid w:val="004442BB"/>
    <w:rsid w:val="00444455"/>
    <w:rsid w:val="00444F0E"/>
    <w:rsid w:val="00450AFE"/>
    <w:rsid w:val="00451418"/>
    <w:rsid w:val="0045406A"/>
    <w:rsid w:val="00460521"/>
    <w:rsid w:val="00463D31"/>
    <w:rsid w:val="00465847"/>
    <w:rsid w:val="00471840"/>
    <w:rsid w:val="00471D8F"/>
    <w:rsid w:val="004722D9"/>
    <w:rsid w:val="00474C3C"/>
    <w:rsid w:val="00477E54"/>
    <w:rsid w:val="00481E97"/>
    <w:rsid w:val="004822CE"/>
    <w:rsid w:val="004835D0"/>
    <w:rsid w:val="004838F3"/>
    <w:rsid w:val="00485A4F"/>
    <w:rsid w:val="00486536"/>
    <w:rsid w:val="00487B13"/>
    <w:rsid w:val="00487BDF"/>
    <w:rsid w:val="004A1BCB"/>
    <w:rsid w:val="004A6FAB"/>
    <w:rsid w:val="004B11CA"/>
    <w:rsid w:val="004B3843"/>
    <w:rsid w:val="004B445E"/>
    <w:rsid w:val="004B5157"/>
    <w:rsid w:val="004B5889"/>
    <w:rsid w:val="004B5E76"/>
    <w:rsid w:val="004C1779"/>
    <w:rsid w:val="004C31AF"/>
    <w:rsid w:val="004C31F0"/>
    <w:rsid w:val="004C3277"/>
    <w:rsid w:val="004C3503"/>
    <w:rsid w:val="004C63D0"/>
    <w:rsid w:val="004C6730"/>
    <w:rsid w:val="004D2105"/>
    <w:rsid w:val="004D218F"/>
    <w:rsid w:val="004D4BA6"/>
    <w:rsid w:val="004E0519"/>
    <w:rsid w:val="004E0EA7"/>
    <w:rsid w:val="004E695D"/>
    <w:rsid w:val="004F030F"/>
    <w:rsid w:val="004F0E43"/>
    <w:rsid w:val="004F2A59"/>
    <w:rsid w:val="004F6D64"/>
    <w:rsid w:val="00505CC9"/>
    <w:rsid w:val="0051759E"/>
    <w:rsid w:val="0052754C"/>
    <w:rsid w:val="00527922"/>
    <w:rsid w:val="00532220"/>
    <w:rsid w:val="00532FE2"/>
    <w:rsid w:val="00533AA0"/>
    <w:rsid w:val="005362B5"/>
    <w:rsid w:val="00536C4F"/>
    <w:rsid w:val="005374AA"/>
    <w:rsid w:val="0054124C"/>
    <w:rsid w:val="005430E8"/>
    <w:rsid w:val="0054426D"/>
    <w:rsid w:val="005501BB"/>
    <w:rsid w:val="00560A93"/>
    <w:rsid w:val="00561B3B"/>
    <w:rsid w:val="0056410D"/>
    <w:rsid w:val="00577F95"/>
    <w:rsid w:val="00587218"/>
    <w:rsid w:val="00591DE0"/>
    <w:rsid w:val="00593F09"/>
    <w:rsid w:val="00594DD1"/>
    <w:rsid w:val="00596D58"/>
    <w:rsid w:val="005A0430"/>
    <w:rsid w:val="005A3663"/>
    <w:rsid w:val="005B13B6"/>
    <w:rsid w:val="005B467A"/>
    <w:rsid w:val="005B4E80"/>
    <w:rsid w:val="005C67DF"/>
    <w:rsid w:val="005D3222"/>
    <w:rsid w:val="005D61ED"/>
    <w:rsid w:val="005E044E"/>
    <w:rsid w:val="005E31AF"/>
    <w:rsid w:val="005E4F86"/>
    <w:rsid w:val="005E66DD"/>
    <w:rsid w:val="005F4F21"/>
    <w:rsid w:val="00606D27"/>
    <w:rsid w:val="0061148E"/>
    <w:rsid w:val="006153CC"/>
    <w:rsid w:val="006336F3"/>
    <w:rsid w:val="00633FAE"/>
    <w:rsid w:val="00635ABD"/>
    <w:rsid w:val="00637137"/>
    <w:rsid w:val="00637CAD"/>
    <w:rsid w:val="006527FF"/>
    <w:rsid w:val="0065621E"/>
    <w:rsid w:val="00661383"/>
    <w:rsid w:val="00662ED7"/>
    <w:rsid w:val="00663D4D"/>
    <w:rsid w:val="006653BB"/>
    <w:rsid w:val="006658FA"/>
    <w:rsid w:val="00666A6A"/>
    <w:rsid w:val="006710D2"/>
    <w:rsid w:val="006711B6"/>
    <w:rsid w:val="00672997"/>
    <w:rsid w:val="00675E8F"/>
    <w:rsid w:val="00684AFA"/>
    <w:rsid w:val="006856C6"/>
    <w:rsid w:val="00691104"/>
    <w:rsid w:val="00691167"/>
    <w:rsid w:val="006912AD"/>
    <w:rsid w:val="00694640"/>
    <w:rsid w:val="00695DBD"/>
    <w:rsid w:val="00696E02"/>
    <w:rsid w:val="00697F16"/>
    <w:rsid w:val="006A0393"/>
    <w:rsid w:val="006A1631"/>
    <w:rsid w:val="006A4B4F"/>
    <w:rsid w:val="006A543B"/>
    <w:rsid w:val="006A5D3B"/>
    <w:rsid w:val="006A786C"/>
    <w:rsid w:val="006B0138"/>
    <w:rsid w:val="006B4E7E"/>
    <w:rsid w:val="006C6CFB"/>
    <w:rsid w:val="006D088C"/>
    <w:rsid w:val="006D5359"/>
    <w:rsid w:val="006D7200"/>
    <w:rsid w:val="006E26CB"/>
    <w:rsid w:val="006E689A"/>
    <w:rsid w:val="006E72B7"/>
    <w:rsid w:val="006F0FB2"/>
    <w:rsid w:val="006F5172"/>
    <w:rsid w:val="006F697D"/>
    <w:rsid w:val="0072570A"/>
    <w:rsid w:val="00727B89"/>
    <w:rsid w:val="007307D0"/>
    <w:rsid w:val="0073531A"/>
    <w:rsid w:val="00744BA3"/>
    <w:rsid w:val="0074798C"/>
    <w:rsid w:val="00761AE1"/>
    <w:rsid w:val="00766CB2"/>
    <w:rsid w:val="00770AFA"/>
    <w:rsid w:val="00771026"/>
    <w:rsid w:val="00772B6A"/>
    <w:rsid w:val="007753DB"/>
    <w:rsid w:val="00781205"/>
    <w:rsid w:val="0078312E"/>
    <w:rsid w:val="007851BB"/>
    <w:rsid w:val="00793D7B"/>
    <w:rsid w:val="007A46FE"/>
    <w:rsid w:val="007B7E5C"/>
    <w:rsid w:val="007C74E2"/>
    <w:rsid w:val="007D2512"/>
    <w:rsid w:val="007D30B5"/>
    <w:rsid w:val="007D4678"/>
    <w:rsid w:val="007E1E2D"/>
    <w:rsid w:val="007E3D88"/>
    <w:rsid w:val="007F3238"/>
    <w:rsid w:val="007F333E"/>
    <w:rsid w:val="00800ADD"/>
    <w:rsid w:val="0080117B"/>
    <w:rsid w:val="00802295"/>
    <w:rsid w:val="008034E3"/>
    <w:rsid w:val="00806F0D"/>
    <w:rsid w:val="0081001A"/>
    <w:rsid w:val="008119AD"/>
    <w:rsid w:val="00817F5F"/>
    <w:rsid w:val="008213D7"/>
    <w:rsid w:val="0082504F"/>
    <w:rsid w:val="00825A19"/>
    <w:rsid w:val="00826446"/>
    <w:rsid w:val="008336AD"/>
    <w:rsid w:val="00841568"/>
    <w:rsid w:val="00842737"/>
    <w:rsid w:val="00842C1E"/>
    <w:rsid w:val="00844A9A"/>
    <w:rsid w:val="00852501"/>
    <w:rsid w:val="008571D0"/>
    <w:rsid w:val="008573B5"/>
    <w:rsid w:val="008622F9"/>
    <w:rsid w:val="008628C7"/>
    <w:rsid w:val="008657AE"/>
    <w:rsid w:val="00865B93"/>
    <w:rsid w:val="00872C80"/>
    <w:rsid w:val="00874E0F"/>
    <w:rsid w:val="00883417"/>
    <w:rsid w:val="00883FCE"/>
    <w:rsid w:val="00891940"/>
    <w:rsid w:val="0089543C"/>
    <w:rsid w:val="0089631B"/>
    <w:rsid w:val="008979AE"/>
    <w:rsid w:val="008A4890"/>
    <w:rsid w:val="008A4986"/>
    <w:rsid w:val="008A6087"/>
    <w:rsid w:val="008B3A69"/>
    <w:rsid w:val="008B3C43"/>
    <w:rsid w:val="008C66C2"/>
    <w:rsid w:val="008D0E88"/>
    <w:rsid w:val="008D6D03"/>
    <w:rsid w:val="009011BE"/>
    <w:rsid w:val="00920ACE"/>
    <w:rsid w:val="00925D92"/>
    <w:rsid w:val="009300BC"/>
    <w:rsid w:val="009377DB"/>
    <w:rsid w:val="00941B4F"/>
    <w:rsid w:val="00942E09"/>
    <w:rsid w:val="0094652D"/>
    <w:rsid w:val="0094798D"/>
    <w:rsid w:val="009546BB"/>
    <w:rsid w:val="00955CB6"/>
    <w:rsid w:val="00955EE5"/>
    <w:rsid w:val="00956996"/>
    <w:rsid w:val="00963C59"/>
    <w:rsid w:val="00972859"/>
    <w:rsid w:val="00973A5B"/>
    <w:rsid w:val="009767F5"/>
    <w:rsid w:val="00981EBC"/>
    <w:rsid w:val="00983643"/>
    <w:rsid w:val="00986873"/>
    <w:rsid w:val="00993873"/>
    <w:rsid w:val="00993F40"/>
    <w:rsid w:val="009957AE"/>
    <w:rsid w:val="00995B49"/>
    <w:rsid w:val="009A6741"/>
    <w:rsid w:val="009B3846"/>
    <w:rsid w:val="009B6843"/>
    <w:rsid w:val="009B6F5E"/>
    <w:rsid w:val="009E4404"/>
    <w:rsid w:val="009E761C"/>
    <w:rsid w:val="009E7A75"/>
    <w:rsid w:val="00A05786"/>
    <w:rsid w:val="00A24288"/>
    <w:rsid w:val="00A2661E"/>
    <w:rsid w:val="00A30F5A"/>
    <w:rsid w:val="00A35840"/>
    <w:rsid w:val="00A37B9B"/>
    <w:rsid w:val="00A43DA4"/>
    <w:rsid w:val="00A45CA3"/>
    <w:rsid w:val="00A548C0"/>
    <w:rsid w:val="00A64A67"/>
    <w:rsid w:val="00A766D5"/>
    <w:rsid w:val="00A809B4"/>
    <w:rsid w:val="00A86129"/>
    <w:rsid w:val="00A87847"/>
    <w:rsid w:val="00A933B2"/>
    <w:rsid w:val="00A94453"/>
    <w:rsid w:val="00A95F2F"/>
    <w:rsid w:val="00AA00B1"/>
    <w:rsid w:val="00AA0504"/>
    <w:rsid w:val="00AA372D"/>
    <w:rsid w:val="00AB3916"/>
    <w:rsid w:val="00AB5B89"/>
    <w:rsid w:val="00AB68BB"/>
    <w:rsid w:val="00AC530B"/>
    <w:rsid w:val="00AC764D"/>
    <w:rsid w:val="00AD20D3"/>
    <w:rsid w:val="00AD651C"/>
    <w:rsid w:val="00AF171D"/>
    <w:rsid w:val="00AF4294"/>
    <w:rsid w:val="00AF58C5"/>
    <w:rsid w:val="00B01554"/>
    <w:rsid w:val="00B110FB"/>
    <w:rsid w:val="00B125C5"/>
    <w:rsid w:val="00B17FE6"/>
    <w:rsid w:val="00B234E0"/>
    <w:rsid w:val="00B26E05"/>
    <w:rsid w:val="00B3054A"/>
    <w:rsid w:val="00B33A00"/>
    <w:rsid w:val="00B341B6"/>
    <w:rsid w:val="00B36C7B"/>
    <w:rsid w:val="00B45DB5"/>
    <w:rsid w:val="00B50157"/>
    <w:rsid w:val="00B56551"/>
    <w:rsid w:val="00B73F19"/>
    <w:rsid w:val="00B751F1"/>
    <w:rsid w:val="00B76402"/>
    <w:rsid w:val="00B868E4"/>
    <w:rsid w:val="00BA15D5"/>
    <w:rsid w:val="00BA1CC9"/>
    <w:rsid w:val="00BA5EC4"/>
    <w:rsid w:val="00BA6D3F"/>
    <w:rsid w:val="00BA71DC"/>
    <w:rsid w:val="00BB4D54"/>
    <w:rsid w:val="00BB5E56"/>
    <w:rsid w:val="00BC09F5"/>
    <w:rsid w:val="00BC4A01"/>
    <w:rsid w:val="00BC6D9B"/>
    <w:rsid w:val="00BE45D1"/>
    <w:rsid w:val="00BF000D"/>
    <w:rsid w:val="00BF2654"/>
    <w:rsid w:val="00C008C4"/>
    <w:rsid w:val="00C101FF"/>
    <w:rsid w:val="00C12116"/>
    <w:rsid w:val="00C20376"/>
    <w:rsid w:val="00C229CB"/>
    <w:rsid w:val="00C23082"/>
    <w:rsid w:val="00C27237"/>
    <w:rsid w:val="00C311AB"/>
    <w:rsid w:val="00C42216"/>
    <w:rsid w:val="00C46241"/>
    <w:rsid w:val="00C46631"/>
    <w:rsid w:val="00C47CBA"/>
    <w:rsid w:val="00C50947"/>
    <w:rsid w:val="00C50EDC"/>
    <w:rsid w:val="00C52543"/>
    <w:rsid w:val="00C555DA"/>
    <w:rsid w:val="00C6209C"/>
    <w:rsid w:val="00C64FCC"/>
    <w:rsid w:val="00C83DAA"/>
    <w:rsid w:val="00C85B0E"/>
    <w:rsid w:val="00C8611A"/>
    <w:rsid w:val="00C8748D"/>
    <w:rsid w:val="00C91D9E"/>
    <w:rsid w:val="00CA2EB3"/>
    <w:rsid w:val="00CA5521"/>
    <w:rsid w:val="00CB257E"/>
    <w:rsid w:val="00CB5748"/>
    <w:rsid w:val="00CB616D"/>
    <w:rsid w:val="00CB64C9"/>
    <w:rsid w:val="00CB65C8"/>
    <w:rsid w:val="00CC29D1"/>
    <w:rsid w:val="00CC438F"/>
    <w:rsid w:val="00CC43F7"/>
    <w:rsid w:val="00CD6B8F"/>
    <w:rsid w:val="00CE1C73"/>
    <w:rsid w:val="00CE66D7"/>
    <w:rsid w:val="00CF041B"/>
    <w:rsid w:val="00CF0541"/>
    <w:rsid w:val="00CF3FCE"/>
    <w:rsid w:val="00CF6DF6"/>
    <w:rsid w:val="00CF7710"/>
    <w:rsid w:val="00D00741"/>
    <w:rsid w:val="00D03938"/>
    <w:rsid w:val="00D04E3F"/>
    <w:rsid w:val="00D06D04"/>
    <w:rsid w:val="00D12122"/>
    <w:rsid w:val="00D17DD3"/>
    <w:rsid w:val="00D21121"/>
    <w:rsid w:val="00D243D9"/>
    <w:rsid w:val="00D257E0"/>
    <w:rsid w:val="00D3138A"/>
    <w:rsid w:val="00D31841"/>
    <w:rsid w:val="00D349AB"/>
    <w:rsid w:val="00D4475E"/>
    <w:rsid w:val="00D46B7C"/>
    <w:rsid w:val="00D50435"/>
    <w:rsid w:val="00D51786"/>
    <w:rsid w:val="00D52D0E"/>
    <w:rsid w:val="00D57FE6"/>
    <w:rsid w:val="00D66B12"/>
    <w:rsid w:val="00D72320"/>
    <w:rsid w:val="00D729E0"/>
    <w:rsid w:val="00D75629"/>
    <w:rsid w:val="00D75BED"/>
    <w:rsid w:val="00D77113"/>
    <w:rsid w:val="00D84AD3"/>
    <w:rsid w:val="00D91CDD"/>
    <w:rsid w:val="00D92901"/>
    <w:rsid w:val="00D93D41"/>
    <w:rsid w:val="00D97F54"/>
    <w:rsid w:val="00DA2032"/>
    <w:rsid w:val="00DA3566"/>
    <w:rsid w:val="00DA3CFA"/>
    <w:rsid w:val="00DB1B91"/>
    <w:rsid w:val="00DB2CD0"/>
    <w:rsid w:val="00DB3EF5"/>
    <w:rsid w:val="00DB42B5"/>
    <w:rsid w:val="00DD0241"/>
    <w:rsid w:val="00DD16CE"/>
    <w:rsid w:val="00DD54E5"/>
    <w:rsid w:val="00DD5731"/>
    <w:rsid w:val="00DD6560"/>
    <w:rsid w:val="00DD6E38"/>
    <w:rsid w:val="00DE22F9"/>
    <w:rsid w:val="00DE3CD2"/>
    <w:rsid w:val="00DF6B78"/>
    <w:rsid w:val="00E05AA0"/>
    <w:rsid w:val="00E10A25"/>
    <w:rsid w:val="00E10CB1"/>
    <w:rsid w:val="00E166B0"/>
    <w:rsid w:val="00E25FCE"/>
    <w:rsid w:val="00E355A8"/>
    <w:rsid w:val="00E36828"/>
    <w:rsid w:val="00E401FC"/>
    <w:rsid w:val="00E41123"/>
    <w:rsid w:val="00E41309"/>
    <w:rsid w:val="00E422EF"/>
    <w:rsid w:val="00E44F9E"/>
    <w:rsid w:val="00E4674F"/>
    <w:rsid w:val="00E51C3F"/>
    <w:rsid w:val="00E51C84"/>
    <w:rsid w:val="00E6015F"/>
    <w:rsid w:val="00E602C7"/>
    <w:rsid w:val="00E60A5F"/>
    <w:rsid w:val="00E6450F"/>
    <w:rsid w:val="00E64964"/>
    <w:rsid w:val="00E73E4A"/>
    <w:rsid w:val="00E76A50"/>
    <w:rsid w:val="00E82C7F"/>
    <w:rsid w:val="00E845F5"/>
    <w:rsid w:val="00E84F75"/>
    <w:rsid w:val="00E851BC"/>
    <w:rsid w:val="00E852C1"/>
    <w:rsid w:val="00E867F0"/>
    <w:rsid w:val="00E94C39"/>
    <w:rsid w:val="00EB49EC"/>
    <w:rsid w:val="00EB6C3B"/>
    <w:rsid w:val="00EB757E"/>
    <w:rsid w:val="00EB7869"/>
    <w:rsid w:val="00EC42CD"/>
    <w:rsid w:val="00EC485D"/>
    <w:rsid w:val="00ED0899"/>
    <w:rsid w:val="00ED1BD7"/>
    <w:rsid w:val="00ED4420"/>
    <w:rsid w:val="00ED7B8C"/>
    <w:rsid w:val="00EE1215"/>
    <w:rsid w:val="00EE2A6A"/>
    <w:rsid w:val="00EE375F"/>
    <w:rsid w:val="00EE38E8"/>
    <w:rsid w:val="00EE39F9"/>
    <w:rsid w:val="00EE5503"/>
    <w:rsid w:val="00EE6823"/>
    <w:rsid w:val="00EF0A7F"/>
    <w:rsid w:val="00F00103"/>
    <w:rsid w:val="00F060FB"/>
    <w:rsid w:val="00F07073"/>
    <w:rsid w:val="00F0716B"/>
    <w:rsid w:val="00F109E7"/>
    <w:rsid w:val="00F1511B"/>
    <w:rsid w:val="00F20D7F"/>
    <w:rsid w:val="00F25F31"/>
    <w:rsid w:val="00F32B40"/>
    <w:rsid w:val="00F3583A"/>
    <w:rsid w:val="00F375CD"/>
    <w:rsid w:val="00F45CBD"/>
    <w:rsid w:val="00F54773"/>
    <w:rsid w:val="00F65E96"/>
    <w:rsid w:val="00F65FCC"/>
    <w:rsid w:val="00F73FA4"/>
    <w:rsid w:val="00F87198"/>
    <w:rsid w:val="00F900BD"/>
    <w:rsid w:val="00F905B4"/>
    <w:rsid w:val="00F93140"/>
    <w:rsid w:val="00F96DE8"/>
    <w:rsid w:val="00FB6AB4"/>
    <w:rsid w:val="00FC0A3B"/>
    <w:rsid w:val="00FC484E"/>
    <w:rsid w:val="00FC6397"/>
    <w:rsid w:val="00FD2165"/>
    <w:rsid w:val="00FD59A0"/>
    <w:rsid w:val="00FE0101"/>
    <w:rsid w:val="00FE16CD"/>
    <w:rsid w:val="00FE61B3"/>
    <w:rsid w:val="00FF0325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78F7016"/>
  <w15:docId w15:val="{707DD6A2-3808-4A6C-9034-851480C0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8DF"/>
    <w:rPr>
      <w:sz w:val="24"/>
      <w:szCs w:val="24"/>
    </w:rPr>
  </w:style>
  <w:style w:type="paragraph" w:styleId="1">
    <w:name w:val="heading 1"/>
    <w:basedOn w:val="a"/>
    <w:next w:val="a"/>
    <w:qFormat/>
    <w:rsid w:val="00883FCE"/>
    <w:pPr>
      <w:keepNext/>
      <w:spacing w:line="360" w:lineRule="auto"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qFormat/>
    <w:rsid w:val="00883F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83F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83FC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83F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883F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883FCE"/>
    <w:pPr>
      <w:jc w:val="both"/>
    </w:pPr>
    <w:rPr>
      <w:szCs w:val="20"/>
    </w:rPr>
  </w:style>
  <w:style w:type="paragraph" w:styleId="30">
    <w:name w:val="Body Text 3"/>
    <w:basedOn w:val="a"/>
    <w:rsid w:val="00883FCE"/>
    <w:rPr>
      <w:szCs w:val="20"/>
    </w:rPr>
  </w:style>
  <w:style w:type="paragraph" w:styleId="a3">
    <w:name w:val="Body Text Indent"/>
    <w:basedOn w:val="a"/>
    <w:rsid w:val="00883FCE"/>
    <w:pPr>
      <w:widowControl w:val="0"/>
      <w:ind w:firstLine="720"/>
      <w:jc w:val="both"/>
    </w:pPr>
    <w:rPr>
      <w:snapToGrid w:val="0"/>
      <w:sz w:val="28"/>
      <w:szCs w:val="20"/>
    </w:rPr>
  </w:style>
  <w:style w:type="paragraph" w:styleId="20">
    <w:name w:val="Body Text Indent 2"/>
    <w:basedOn w:val="a"/>
    <w:rsid w:val="00883FCE"/>
    <w:pPr>
      <w:ind w:firstLine="225"/>
      <w:jc w:val="both"/>
    </w:pPr>
    <w:rPr>
      <w:rFonts w:ascii="Arial" w:hAnsi="Arial" w:cs="Arial"/>
      <w:color w:val="FF0000"/>
      <w:sz w:val="20"/>
    </w:rPr>
  </w:style>
  <w:style w:type="paragraph" w:styleId="31">
    <w:name w:val="Body Text Indent 3"/>
    <w:basedOn w:val="a"/>
    <w:rsid w:val="00883FCE"/>
    <w:pPr>
      <w:ind w:firstLine="708"/>
      <w:jc w:val="both"/>
    </w:pPr>
    <w:rPr>
      <w:rFonts w:ascii="Arial" w:hAnsi="Arial" w:cs="Arial"/>
      <w:sz w:val="20"/>
    </w:rPr>
  </w:style>
  <w:style w:type="paragraph" w:styleId="a4">
    <w:name w:val="Body Text"/>
    <w:basedOn w:val="a"/>
    <w:rsid w:val="00883FCE"/>
    <w:pPr>
      <w:jc w:val="both"/>
    </w:pPr>
    <w:rPr>
      <w:sz w:val="28"/>
      <w:szCs w:val="20"/>
    </w:rPr>
  </w:style>
  <w:style w:type="paragraph" w:styleId="a5">
    <w:name w:val="header"/>
    <w:basedOn w:val="a"/>
    <w:rsid w:val="00883FCE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6">
    <w:name w:val="page number"/>
    <w:basedOn w:val="a0"/>
    <w:rsid w:val="00883FCE"/>
  </w:style>
  <w:style w:type="paragraph" w:customStyle="1" w:styleId="10">
    <w:name w:val="Обычный1"/>
    <w:rsid w:val="00883FCE"/>
    <w:pPr>
      <w:spacing w:line="288" w:lineRule="auto"/>
      <w:ind w:firstLine="720"/>
      <w:jc w:val="both"/>
    </w:pPr>
    <w:rPr>
      <w:spacing w:val="20"/>
      <w:sz w:val="24"/>
    </w:rPr>
  </w:style>
  <w:style w:type="paragraph" w:styleId="a7">
    <w:name w:val="caption"/>
    <w:basedOn w:val="a"/>
    <w:next w:val="a"/>
    <w:qFormat/>
    <w:rsid w:val="00883FCE"/>
    <w:pPr>
      <w:spacing w:line="288" w:lineRule="auto"/>
      <w:jc w:val="center"/>
    </w:pPr>
    <w:rPr>
      <w:b/>
      <w:spacing w:val="20"/>
      <w:szCs w:val="20"/>
    </w:rPr>
  </w:style>
  <w:style w:type="table" w:styleId="a8">
    <w:name w:val="Table Grid"/>
    <w:basedOn w:val="a1"/>
    <w:uiPriority w:val="59"/>
    <w:rsid w:val="00B1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883FCE"/>
    <w:pPr>
      <w:jc w:val="center"/>
    </w:pPr>
    <w:rPr>
      <w:sz w:val="28"/>
    </w:rPr>
  </w:style>
  <w:style w:type="paragraph" w:customStyle="1" w:styleId="ConsNormal">
    <w:name w:val="ConsNormal"/>
    <w:rsid w:val="00883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83F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883F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b">
    <w:name w:val="Balloon Text"/>
    <w:basedOn w:val="a"/>
    <w:semiHidden/>
    <w:rsid w:val="00085F91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094646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CF3FC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d">
    <w:name w:val="footer"/>
    <w:basedOn w:val="a"/>
    <w:link w:val="ae"/>
    <w:rsid w:val="009479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4798D"/>
    <w:rPr>
      <w:sz w:val="24"/>
      <w:szCs w:val="24"/>
    </w:rPr>
  </w:style>
  <w:style w:type="character" w:customStyle="1" w:styleId="aa">
    <w:name w:val="Заголовок Знак"/>
    <w:link w:val="a9"/>
    <w:uiPriority w:val="99"/>
    <w:rsid w:val="00577F95"/>
    <w:rPr>
      <w:sz w:val="28"/>
      <w:szCs w:val="24"/>
    </w:rPr>
  </w:style>
  <w:style w:type="paragraph" w:styleId="af">
    <w:name w:val="List Paragraph"/>
    <w:basedOn w:val="a"/>
    <w:uiPriority w:val="34"/>
    <w:qFormat/>
    <w:rsid w:val="00ED1BD7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E41309"/>
    <w:pPr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basedOn w:val="a0"/>
    <w:uiPriority w:val="99"/>
    <w:unhideWhenUsed/>
    <w:rsid w:val="00825A19"/>
    <w:rPr>
      <w:color w:val="0000FF"/>
      <w:u w:val="single"/>
    </w:rPr>
  </w:style>
  <w:style w:type="paragraph" w:customStyle="1" w:styleId="s1">
    <w:name w:val="s_1"/>
    <w:basedOn w:val="a"/>
    <w:rsid w:val="00CB57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5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08\Desktop\&#1055;&#1088;&#1086;&#1077;&#1082;&#1090;%20&#1088;&#1077;&#1096;&#1077;&#1085;&#1080;&#1103;%20&#1075;&#1086;&#1088;&#1086;&#1076;&#1089;&#1082;&#1086;&#1081;%20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решения городской Думы</Template>
  <TotalTime>167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econ08</dc:creator>
  <cp:lastModifiedBy>duma02 Иванова Евгения Валентиновна</cp:lastModifiedBy>
  <cp:revision>13</cp:revision>
  <cp:lastPrinted>2026-06-25T05:23:00Z</cp:lastPrinted>
  <dcterms:created xsi:type="dcterms:W3CDTF">2024-10-04T00:24:00Z</dcterms:created>
  <dcterms:modified xsi:type="dcterms:W3CDTF">2026-06-25T05:23:00Z</dcterms:modified>
</cp:coreProperties>
</file>